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6"/>
          <w:szCs w:val="36"/>
        </w:rPr>
        <w:t>吉林工商学院</w:t>
      </w:r>
      <w:r>
        <w:rPr>
          <w:rFonts w:ascii="黑体" w:hAnsi="黑体" w:eastAsia="黑体" w:cs="方正小标宋_GBK"/>
          <w:sz w:val="36"/>
          <w:szCs w:val="36"/>
        </w:rPr>
        <w:t>202</w:t>
      </w:r>
      <w:r>
        <w:rPr>
          <w:rFonts w:hint="eastAsia" w:ascii="黑体" w:hAnsi="黑体" w:eastAsia="黑体" w:cs="方正小标宋_GBK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方正小标宋_GBK"/>
          <w:sz w:val="36"/>
          <w:szCs w:val="36"/>
        </w:rPr>
        <w:t>年第二学士学位报名申请表</w:t>
      </w:r>
    </w:p>
    <w:tbl>
      <w:tblPr>
        <w:tblStyle w:val="2"/>
        <w:tblpPr w:leftFromText="180" w:rightFromText="180" w:vertAnchor="text" w:horzAnchor="page" w:tblpXSpec="center" w:tblpY="288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17"/>
        <w:gridCol w:w="198"/>
        <w:gridCol w:w="860"/>
        <w:gridCol w:w="60"/>
        <w:gridCol w:w="201"/>
        <w:gridCol w:w="155"/>
        <w:gridCol w:w="762"/>
        <w:gridCol w:w="1245"/>
        <w:gridCol w:w="544"/>
        <w:gridCol w:w="608"/>
        <w:gridCol w:w="278"/>
        <w:gridCol w:w="8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68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毕业专业</w:t>
            </w:r>
          </w:p>
        </w:tc>
        <w:tc>
          <w:tcPr>
            <w:tcW w:w="268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毕业证书编号</w:t>
            </w:r>
          </w:p>
        </w:tc>
        <w:tc>
          <w:tcPr>
            <w:tcW w:w="440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获得学位时间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学位证书编号</w:t>
            </w:r>
          </w:p>
        </w:tc>
        <w:tc>
          <w:tcPr>
            <w:tcW w:w="440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165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收件人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收件人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一专业志愿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二专业志愿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是否服从调剂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（调剂志愿）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12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学习与工作经历（高中毕业后起）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328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就读学校</w:t>
            </w: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考生签字确认</w:t>
            </w:r>
          </w:p>
        </w:tc>
        <w:tc>
          <w:tcPr>
            <w:tcW w:w="7756" w:type="dxa"/>
            <w:gridSpan w:val="13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本人承诺以上所填报的所有信息（包括本人提供的所有申请材料、申请报考的专业）真实准确。信息虚假或错误由本人负责。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考生（承诺人）签名：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注：《申请表》需考生签字确认后方可有效。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546306-C5D4-4030-8244-4E0FE3C01E7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35E5751-7D8D-477B-9FEE-404EB264FA6F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9E940E2-FB04-4751-9AD0-9682475107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5FB184A-861B-4C91-A794-7848D981BA4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ZmNDgyNjZjNjcwYzNmMGJlYTE4YjEwMDNhM2ZhMTQifQ=="/>
  </w:docVars>
  <w:rsids>
    <w:rsidRoot w:val="02722C9B"/>
    <w:rsid w:val="00083D05"/>
    <w:rsid w:val="003238B6"/>
    <w:rsid w:val="004E6FDC"/>
    <w:rsid w:val="00615C3E"/>
    <w:rsid w:val="006F179D"/>
    <w:rsid w:val="0070518C"/>
    <w:rsid w:val="00796121"/>
    <w:rsid w:val="007A5ADE"/>
    <w:rsid w:val="007E655E"/>
    <w:rsid w:val="008643E9"/>
    <w:rsid w:val="00A551D8"/>
    <w:rsid w:val="00FF0DA3"/>
    <w:rsid w:val="02722C9B"/>
    <w:rsid w:val="44F2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2012dnd.com</Company>
  <Pages>1</Pages>
  <Words>269</Words>
  <Characters>272</Characters>
  <Lines>0</Lines>
  <Paragraphs>0</Paragraphs>
  <TotalTime>0</TotalTime>
  <ScaleCrop>false</ScaleCrop>
  <LinksUpToDate>false</LinksUpToDate>
  <CharactersWithSpaces>307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2020-07-17T11:46:00Z</dcterms:created>
  <dc:creator>松鼠</dc:creator>
  <cp:lastModifiedBy>Administrator</cp:lastModifiedBy>
  <dcterms:modified xsi:type="dcterms:W3CDTF">2024-05-28T02:09:55Z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76D9D4A43C084986B4ED1BB01BFC0A4E_12</vt:lpwstr>
  </property>
</Properties>
</file>